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117" w:rsidRPr="00D95EA2" w:rsidRDefault="00CD2117" w:rsidP="00B66BFF">
      <w:pPr>
        <w:textAlignment w:val="baseline"/>
        <w:rPr>
          <w:color w:val="000000"/>
          <w:sz w:val="24"/>
        </w:rPr>
      </w:pPr>
      <w:r w:rsidRPr="006D373A">
        <w:rPr>
          <w:color w:val="000000"/>
        </w:rPr>
        <w:t> </w:t>
      </w:r>
    </w:p>
    <w:tbl>
      <w:tblPr>
        <w:tblW w:w="9747" w:type="dxa"/>
        <w:tblLook w:val="00A0"/>
      </w:tblPr>
      <w:tblGrid>
        <w:gridCol w:w="4503"/>
        <w:gridCol w:w="5244"/>
      </w:tblGrid>
      <w:tr w:rsidR="00CD2117" w:rsidTr="002F2FA6">
        <w:tc>
          <w:tcPr>
            <w:tcW w:w="4503" w:type="dxa"/>
          </w:tcPr>
          <w:p w:rsidR="00CD2117" w:rsidRDefault="00CD2117">
            <w:pPr>
              <w:rPr>
                <w:szCs w:val="22"/>
              </w:rPr>
            </w:pPr>
            <w:r>
              <w:t>ĐẢNG ỦY TRƯỜNG CAO ĐẲNG</w:t>
            </w:r>
          </w:p>
          <w:p w:rsidR="00CD2117" w:rsidRDefault="00CD2117">
            <w:r>
              <w:t>LÝ TỰ TRỌNG TP.HỒ CHÍ MINH</w:t>
            </w:r>
          </w:p>
          <w:p w:rsidR="00CD2117" w:rsidRDefault="00CD2117">
            <w:pPr>
              <w:rPr>
                <w:b/>
                <w:szCs w:val="22"/>
              </w:rPr>
            </w:pPr>
            <w:r>
              <w:rPr>
                <w:b/>
              </w:rPr>
              <w:t>CHI BỘ: 3</w:t>
            </w:r>
          </w:p>
        </w:tc>
        <w:tc>
          <w:tcPr>
            <w:tcW w:w="5244" w:type="dxa"/>
          </w:tcPr>
          <w:p w:rsidR="00CD2117" w:rsidRDefault="00CD2117">
            <w:pPr>
              <w:jc w:val="center"/>
              <w:rPr>
                <w:b/>
                <w:szCs w:val="22"/>
              </w:rPr>
            </w:pPr>
            <w:r>
              <w:rPr>
                <w:b/>
              </w:rPr>
              <w:t xml:space="preserve">ĐẢNG CỘNG SẢN VIỆT </w:t>
            </w:r>
            <w:smartTag w:uri="urn:schemas-microsoft-com:office:smarttags" w:element="country-region">
              <w:smartTag w:uri="urn:schemas-microsoft-com:office:smarttags" w:element="place">
                <w:r>
                  <w:rPr>
                    <w:b/>
                  </w:rPr>
                  <w:t>NAM</w:t>
                </w:r>
              </w:smartTag>
            </w:smartTag>
          </w:p>
          <w:p w:rsidR="00CD2117" w:rsidRDefault="00CD2117">
            <w:pPr>
              <w:jc w:val="center"/>
              <w:rPr>
                <w:b/>
              </w:rPr>
            </w:pPr>
            <w:r>
              <w:rPr>
                <w:noProof/>
                <w:lang w:val="en-US" w:eastAsia="en-US"/>
              </w:rPr>
              <w:pict>
                <v:line id="Straight Connector 1" o:spid="_x0000_s1026" style="position:absolute;left:0;text-align:left;z-index:251658240;visibility:visible" from="36.6pt,.35pt" to="213.95pt,.35pt" strokecolor="#4579b8"/>
              </w:pict>
            </w:r>
          </w:p>
          <w:p w:rsidR="00CD2117" w:rsidRPr="00C83353" w:rsidRDefault="00CD2117">
            <w:pPr>
              <w:jc w:val="center"/>
              <w:rPr>
                <w:sz w:val="24"/>
                <w:szCs w:val="24"/>
              </w:rPr>
            </w:pPr>
            <w:r>
              <w:rPr>
                <w:sz w:val="24"/>
                <w:szCs w:val="24"/>
              </w:rPr>
              <w:t xml:space="preserve">TP. Hồ Chí Minh, ngày </w:t>
            </w:r>
            <w:r w:rsidRPr="00E47C13">
              <w:rPr>
                <w:sz w:val="24"/>
                <w:szCs w:val="24"/>
              </w:rPr>
              <w:t>15</w:t>
            </w:r>
            <w:r>
              <w:rPr>
                <w:sz w:val="24"/>
                <w:szCs w:val="24"/>
              </w:rPr>
              <w:t xml:space="preserve">   tháng  </w:t>
            </w:r>
            <w:r w:rsidRPr="00E47C13">
              <w:rPr>
                <w:sz w:val="24"/>
                <w:szCs w:val="24"/>
              </w:rPr>
              <w:t>01</w:t>
            </w:r>
            <w:r>
              <w:rPr>
                <w:sz w:val="24"/>
                <w:szCs w:val="24"/>
              </w:rPr>
              <w:t xml:space="preserve">   năm 201</w:t>
            </w:r>
            <w:r w:rsidRPr="00C83353">
              <w:rPr>
                <w:sz w:val="24"/>
                <w:szCs w:val="24"/>
              </w:rPr>
              <w:t>8</w:t>
            </w:r>
          </w:p>
        </w:tc>
      </w:tr>
    </w:tbl>
    <w:p w:rsidR="00CD2117" w:rsidRPr="00D95EA2" w:rsidRDefault="00CD2117" w:rsidP="00B66BFF">
      <w:pPr>
        <w:textAlignment w:val="baseline"/>
        <w:rPr>
          <w:color w:val="000000"/>
          <w:sz w:val="24"/>
        </w:rPr>
      </w:pPr>
    </w:p>
    <w:p w:rsidR="00CD2117" w:rsidRPr="00374BAE" w:rsidRDefault="00CD2117" w:rsidP="00B66BFF">
      <w:pPr>
        <w:shd w:val="clear" w:color="auto" w:fill="FFFFFF"/>
        <w:jc w:val="both"/>
        <w:textAlignment w:val="baseline"/>
        <w:rPr>
          <w:color w:val="000000"/>
        </w:rPr>
      </w:pPr>
      <w:r w:rsidRPr="00D95EA2">
        <w:rPr>
          <w:color w:val="000000"/>
        </w:rPr>
        <w:t xml:space="preserve">                                      </w:t>
      </w:r>
    </w:p>
    <w:p w:rsidR="00CD2117" w:rsidRPr="00B66BFF" w:rsidRDefault="00CD2117"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CD2117" w:rsidRPr="000E059F" w:rsidRDefault="00CD2117"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CD2117" w:rsidRPr="000E059F" w:rsidRDefault="00CD2117" w:rsidP="00B66BFF">
      <w:pPr>
        <w:shd w:val="clear" w:color="auto" w:fill="FFFFFF"/>
        <w:spacing w:before="120" w:line="264" w:lineRule="auto"/>
        <w:jc w:val="center"/>
        <w:textAlignment w:val="baseline"/>
        <w:rPr>
          <w:color w:val="000000"/>
        </w:rPr>
      </w:pPr>
    </w:p>
    <w:p w:rsidR="00CD2117" w:rsidRPr="00D95EA2" w:rsidRDefault="00CD2117" w:rsidP="00B66BFF">
      <w:pPr>
        <w:shd w:val="clear" w:color="auto" w:fill="FFFFFF"/>
        <w:spacing w:before="120"/>
        <w:ind w:firstLine="720"/>
        <w:jc w:val="both"/>
        <w:textAlignment w:val="baseline"/>
        <w:rPr>
          <w:color w:val="000000"/>
        </w:rPr>
      </w:pPr>
      <w:r>
        <w:rPr>
          <w:color w:val="000000"/>
        </w:rPr>
        <w:t xml:space="preserve">Họ và tên: </w:t>
      </w:r>
      <w:r>
        <w:t>NGUYỄN VĂN DŨNG</w:t>
      </w:r>
      <w:r w:rsidRPr="00D95EA2">
        <w:t xml:space="preserve">       </w:t>
      </w:r>
      <w:r w:rsidRPr="00D95EA2">
        <w:rPr>
          <w:color w:val="000000"/>
        </w:rPr>
        <w:t xml:space="preserve"> Sinh ngày     03-01-1959</w:t>
      </w:r>
    </w:p>
    <w:p w:rsidR="00CD2117" w:rsidRPr="002F2FA6" w:rsidRDefault="00CD2117" w:rsidP="002F2FA6">
      <w:pPr>
        <w:tabs>
          <w:tab w:val="left" w:leader="dot" w:pos="9214"/>
        </w:tabs>
        <w:spacing w:line="340" w:lineRule="exact"/>
        <w:jc w:val="both"/>
      </w:pPr>
      <w:r w:rsidRPr="002F2FA6">
        <w:rPr>
          <w:color w:val="000000"/>
        </w:rPr>
        <w:t xml:space="preserve">           </w:t>
      </w:r>
      <w:r w:rsidRPr="00D95EA2">
        <w:rPr>
          <w:color w:val="000000"/>
        </w:rPr>
        <w:t xml:space="preserve">Ngày vào Đảng: </w:t>
      </w:r>
      <w:r>
        <w:t xml:space="preserve">08 – 11-  1993 </w:t>
      </w:r>
      <w:r w:rsidRPr="00D95EA2">
        <w:t xml:space="preserve">    </w:t>
      </w:r>
      <w:r w:rsidRPr="00D95EA2">
        <w:rPr>
          <w:color w:val="000000"/>
        </w:rPr>
        <w:t xml:space="preserve">  Ngày chính thức:          </w:t>
      </w:r>
      <w:r>
        <w:t>08 – 11- 1994</w:t>
      </w:r>
    </w:p>
    <w:p w:rsidR="00CD2117" w:rsidRPr="00D95EA2" w:rsidRDefault="00CD2117" w:rsidP="00B66BFF">
      <w:pPr>
        <w:shd w:val="clear" w:color="auto" w:fill="FFFFFF"/>
        <w:spacing w:before="120"/>
        <w:ind w:firstLine="720"/>
        <w:jc w:val="both"/>
        <w:textAlignment w:val="baseline"/>
        <w:rPr>
          <w:color w:val="000000"/>
        </w:rPr>
      </w:pPr>
      <w:r w:rsidRPr="00D95EA2">
        <w:rPr>
          <w:color w:val="000000"/>
        </w:rPr>
        <w:t>Chức vụ Đảng:       Đảng viên</w:t>
      </w:r>
    </w:p>
    <w:p w:rsidR="00CD2117" w:rsidRPr="002F2FA6" w:rsidRDefault="00CD2117" w:rsidP="00B66BFF">
      <w:pPr>
        <w:shd w:val="clear" w:color="auto" w:fill="FFFFFF"/>
        <w:spacing w:before="120"/>
        <w:ind w:firstLine="720"/>
        <w:jc w:val="both"/>
        <w:textAlignment w:val="baseline"/>
        <w:rPr>
          <w:color w:val="000000"/>
        </w:rPr>
      </w:pPr>
      <w:r w:rsidRPr="00D95EA2">
        <w:rPr>
          <w:color w:val="000000"/>
        </w:rPr>
        <w:t>Chức vụ chính quyền, đoàn thể:</w:t>
      </w:r>
      <w:r w:rsidRPr="002F2FA6">
        <w:rPr>
          <w:color w:val="000000"/>
        </w:rPr>
        <w:t xml:space="preserve">             Phó Hiệu trưởng</w:t>
      </w:r>
    </w:p>
    <w:p w:rsidR="00CD2117" w:rsidRPr="00374BAE" w:rsidRDefault="00CD2117" w:rsidP="006236F0">
      <w:pPr>
        <w:tabs>
          <w:tab w:val="left" w:leader="dot" w:pos="9214"/>
        </w:tabs>
        <w:spacing w:line="340" w:lineRule="exact"/>
        <w:jc w:val="both"/>
      </w:pPr>
      <w:r w:rsidRPr="002F2FA6">
        <w:rPr>
          <w:color w:val="000000"/>
        </w:rPr>
        <w:t xml:space="preserve">           </w:t>
      </w:r>
      <w:r w:rsidRPr="00D95EA2">
        <w:rPr>
          <w:color w:val="000000"/>
        </w:rPr>
        <w:t>Đơn vị:</w:t>
      </w:r>
      <w:r w:rsidRPr="002F2FA6">
        <w:rPr>
          <w:color w:val="000000"/>
        </w:rPr>
        <w:t xml:space="preserve">            </w:t>
      </w:r>
      <w:r>
        <w:t>TRƯỜNG CAO ĐẲNG LÝ TỰ TRỌNG,  TP. HỒ CHÍ MINH</w:t>
      </w:r>
    </w:p>
    <w:p w:rsidR="00CD2117" w:rsidRPr="00374BAE" w:rsidRDefault="00CD2117" w:rsidP="00B66BFF">
      <w:pPr>
        <w:shd w:val="clear" w:color="auto" w:fill="FFFFFF"/>
        <w:spacing w:before="120"/>
        <w:ind w:firstLine="720"/>
        <w:jc w:val="both"/>
        <w:textAlignment w:val="baseline"/>
        <w:rPr>
          <w:color w:val="000000"/>
        </w:rPr>
      </w:pPr>
      <w:r w:rsidRPr="00D95EA2">
        <w:rPr>
          <w:color w:val="000000"/>
        </w:rPr>
        <w:t>Sinh hoạt tại chi bộ:</w:t>
      </w:r>
      <w:r w:rsidRPr="002F2FA6">
        <w:rPr>
          <w:color w:val="000000"/>
        </w:rPr>
        <w:t xml:space="preserve">  3</w:t>
      </w:r>
    </w:p>
    <w:p w:rsidR="00CD2117" w:rsidRPr="00374BAE" w:rsidRDefault="00CD2117" w:rsidP="00B66BFF">
      <w:pPr>
        <w:shd w:val="clear" w:color="auto" w:fill="FFFFFF"/>
        <w:spacing w:before="120"/>
        <w:ind w:firstLine="720"/>
        <w:jc w:val="both"/>
        <w:textAlignment w:val="baseline"/>
        <w:rPr>
          <w:color w:val="000000"/>
        </w:rPr>
      </w:pPr>
    </w:p>
    <w:p w:rsidR="00CD2117" w:rsidRPr="00D95EA2" w:rsidRDefault="00CD2117" w:rsidP="0074015A">
      <w:pPr>
        <w:shd w:val="clear" w:color="auto" w:fill="FFFFFF"/>
        <w:spacing w:line="360" w:lineRule="auto"/>
        <w:ind w:firstLine="720"/>
        <w:jc w:val="both"/>
        <w:textAlignment w:val="baseline"/>
        <w:rPr>
          <w:color w:val="000000"/>
        </w:rPr>
      </w:pPr>
      <w:r w:rsidRPr="00D95EA2">
        <w:rPr>
          <w:color w:val="000000"/>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CD2117" w:rsidRPr="00D46AFF" w:rsidRDefault="00CD2117" w:rsidP="0074015A">
      <w:pPr>
        <w:pStyle w:val="ListParagraph"/>
        <w:tabs>
          <w:tab w:val="left" w:leader="dot" w:pos="9639"/>
        </w:tabs>
        <w:spacing w:after="0" w:line="360" w:lineRule="auto"/>
        <w:ind w:left="360" w:right="-164"/>
        <w:jc w:val="both"/>
        <w:rPr>
          <w:b/>
          <w:sz w:val="28"/>
          <w:szCs w:val="28"/>
        </w:rPr>
      </w:pPr>
      <w:r w:rsidRPr="00D46AFF">
        <w:rPr>
          <w:b/>
          <w:sz w:val="28"/>
          <w:szCs w:val="28"/>
        </w:rPr>
        <w:t xml:space="preserve">1/ Về tư tưởng chính trị </w:t>
      </w:r>
    </w:p>
    <w:p w:rsidR="00CD2117" w:rsidRPr="0074015A" w:rsidRDefault="00CD2117" w:rsidP="0074015A">
      <w:pPr>
        <w:pStyle w:val="ListParagraph"/>
        <w:numPr>
          <w:ilvl w:val="0"/>
          <w:numId w:val="1"/>
        </w:numPr>
        <w:spacing w:after="0" w:line="360" w:lineRule="auto"/>
        <w:ind w:left="0" w:right="-164" w:firstLine="357"/>
        <w:jc w:val="both"/>
        <w:rPr>
          <w:szCs w:val="26"/>
          <w:lang w:val="vi-VN"/>
        </w:rPr>
      </w:pPr>
      <w:r w:rsidRPr="0074015A">
        <w:rPr>
          <w:szCs w:val="26"/>
          <w:lang w:val="vi-VN"/>
        </w:rPr>
        <w:t>Kiên định chủ nghĩa Mác Lê nin,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D2117" w:rsidRPr="0074015A" w:rsidRDefault="00CD2117" w:rsidP="0074015A">
      <w:pPr>
        <w:numPr>
          <w:ilvl w:val="0"/>
          <w:numId w:val="1"/>
        </w:numPr>
        <w:spacing w:line="360" w:lineRule="auto"/>
        <w:ind w:left="0" w:right="-164" w:firstLine="357"/>
        <w:contextualSpacing/>
        <w:jc w:val="both"/>
      </w:pPr>
      <w:r w:rsidRPr="0074015A">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D2117" w:rsidRDefault="00CD2117" w:rsidP="0074015A">
      <w:pPr>
        <w:numPr>
          <w:ilvl w:val="0"/>
          <w:numId w:val="1"/>
        </w:numPr>
        <w:spacing w:line="360" w:lineRule="auto"/>
        <w:ind w:left="0" w:right="-164" w:firstLine="357"/>
        <w:contextualSpacing/>
        <w:jc w:val="both"/>
        <w:rPr>
          <w:sz w:val="24"/>
        </w:rPr>
      </w:pPr>
      <w:r w:rsidRPr="0074015A">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w:t>
      </w:r>
      <w:r w:rsidRPr="0074015A">
        <w:rPr>
          <w:rStyle w:val="fontstyle01"/>
          <w:sz w:val="26"/>
          <w:szCs w:val="26"/>
        </w:rPr>
        <w:t xml:space="preserve"> </w:t>
      </w:r>
      <w:r w:rsidRPr="0074015A">
        <w:t>tác và nơi cư trú; sẵn sàng hi sinh lợi ích cá nhân vì lợi ích chung của Đảng, Nhà nước và của nhân dân.</w:t>
      </w:r>
    </w:p>
    <w:p w:rsidR="00CD2117" w:rsidRPr="00D95EA2" w:rsidRDefault="00CD2117" w:rsidP="00B66BFF">
      <w:pPr>
        <w:spacing w:before="120" w:line="264" w:lineRule="auto"/>
        <w:jc w:val="both"/>
        <w:rPr>
          <w:sz w:val="16"/>
          <w:szCs w:val="16"/>
        </w:rPr>
      </w:pPr>
    </w:p>
    <w:p w:rsidR="00CD2117" w:rsidRPr="00374BAE" w:rsidRDefault="00CD2117" w:rsidP="00D46AFF">
      <w:pPr>
        <w:spacing w:line="360" w:lineRule="auto"/>
        <w:ind w:firstLine="720"/>
        <w:jc w:val="both"/>
        <w:rPr>
          <w:b/>
          <w:sz w:val="28"/>
          <w:szCs w:val="28"/>
        </w:rPr>
      </w:pPr>
      <w:r>
        <w:rPr>
          <w:b/>
          <w:sz w:val="28"/>
          <w:szCs w:val="28"/>
        </w:rPr>
        <w:t>2</w:t>
      </w:r>
      <w:r w:rsidRPr="00D46AFF">
        <w:rPr>
          <w:b/>
          <w:sz w:val="28"/>
          <w:szCs w:val="28"/>
        </w:rPr>
        <w:t>/ Về phẩm chất đạo đức, lối sống</w:t>
      </w:r>
    </w:p>
    <w:p w:rsidR="00CD2117" w:rsidRPr="00D46AFF" w:rsidRDefault="00CD2117" w:rsidP="00D46AFF">
      <w:pPr>
        <w:pStyle w:val="ListParagraph"/>
        <w:numPr>
          <w:ilvl w:val="0"/>
          <w:numId w:val="1"/>
        </w:numPr>
        <w:spacing w:after="0" w:line="360" w:lineRule="auto"/>
        <w:ind w:left="0" w:right="-164" w:firstLine="360"/>
        <w:jc w:val="both"/>
        <w:rPr>
          <w:szCs w:val="26"/>
          <w:lang w:val="vi-VN"/>
        </w:rPr>
      </w:pPr>
      <w:r w:rsidRPr="00D46AFF">
        <w:rPr>
          <w:szCs w:val="26"/>
          <w:lang w:val="vi-V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D2117" w:rsidRPr="00D46AFF" w:rsidRDefault="00CD2117" w:rsidP="00D46AFF">
      <w:pPr>
        <w:numPr>
          <w:ilvl w:val="0"/>
          <w:numId w:val="1"/>
        </w:numPr>
        <w:spacing w:line="360" w:lineRule="auto"/>
        <w:ind w:left="0" w:right="-164" w:firstLine="360"/>
        <w:contextualSpacing/>
        <w:jc w:val="both"/>
      </w:pPr>
      <w:r w:rsidRPr="00D46AFF">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D2117" w:rsidRPr="00D46AFF" w:rsidRDefault="00CD2117" w:rsidP="00D46AFF">
      <w:pPr>
        <w:numPr>
          <w:ilvl w:val="0"/>
          <w:numId w:val="1"/>
        </w:numPr>
        <w:spacing w:line="360" w:lineRule="auto"/>
        <w:ind w:left="0" w:right="-164" w:firstLine="360"/>
        <w:contextualSpacing/>
        <w:jc w:val="both"/>
      </w:pPr>
      <w:r w:rsidRPr="00D46AFF">
        <w:t>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D2117" w:rsidRPr="00D46AFF" w:rsidRDefault="00CD2117" w:rsidP="00D46AFF">
      <w:pPr>
        <w:numPr>
          <w:ilvl w:val="0"/>
          <w:numId w:val="1"/>
        </w:numPr>
        <w:spacing w:line="360" w:lineRule="auto"/>
        <w:ind w:left="0" w:right="-164" w:firstLine="360"/>
        <w:contextualSpacing/>
        <w:jc w:val="both"/>
      </w:pPr>
      <w:r w:rsidRPr="00D46AFF">
        <w:t>Thái độ, tinh thần phục vụ nhân dân, cán bộ, đảng viên đến liên hệ công tác; tham gia xây dựng công sở văn minh, xanh, sạch, đẹp.</w:t>
      </w:r>
    </w:p>
    <w:p w:rsidR="00CD2117" w:rsidRPr="00D46AFF" w:rsidRDefault="00CD2117" w:rsidP="00D46AFF">
      <w:pPr>
        <w:numPr>
          <w:ilvl w:val="0"/>
          <w:numId w:val="1"/>
        </w:numPr>
        <w:spacing w:line="360" w:lineRule="auto"/>
        <w:ind w:left="0" w:right="-164" w:firstLine="360"/>
        <w:contextualSpacing/>
        <w:jc w:val="both"/>
      </w:pPr>
      <w:r w:rsidRPr="00D46AFF">
        <w:t>Sâu sát thực tế, gần gũi để thấu hiểu tâm tư, nguyện vọng chính đáng của nhân dân, trước hết trong tổ chức, cơ quan, đơn vị công tác và nơi cư trú.</w:t>
      </w:r>
    </w:p>
    <w:p w:rsidR="00CD2117" w:rsidRPr="00D46AFF" w:rsidRDefault="00CD2117" w:rsidP="00D46AFF">
      <w:pPr>
        <w:numPr>
          <w:ilvl w:val="0"/>
          <w:numId w:val="1"/>
        </w:numPr>
        <w:spacing w:line="360" w:lineRule="auto"/>
        <w:ind w:left="0" w:right="-164" w:firstLine="360"/>
        <w:contextualSpacing/>
        <w:jc w:val="both"/>
      </w:pPr>
      <w:r w:rsidRPr="00D46AFF">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D2117" w:rsidRPr="00D95EA2" w:rsidRDefault="00CD2117" w:rsidP="00B66BFF">
      <w:pPr>
        <w:spacing w:before="120" w:line="264" w:lineRule="auto"/>
        <w:jc w:val="both"/>
        <w:rPr>
          <w:sz w:val="16"/>
          <w:szCs w:val="16"/>
        </w:rPr>
      </w:pPr>
    </w:p>
    <w:p w:rsidR="00CD2117" w:rsidRPr="00214FD3" w:rsidRDefault="00CD2117" w:rsidP="00374BAE">
      <w:pPr>
        <w:spacing w:line="360" w:lineRule="auto"/>
        <w:ind w:firstLine="720"/>
        <w:jc w:val="both"/>
        <w:rPr>
          <w:b/>
          <w:sz w:val="28"/>
          <w:szCs w:val="28"/>
        </w:rPr>
      </w:pPr>
      <w:r w:rsidRPr="00214FD3">
        <w:rPr>
          <w:b/>
          <w:sz w:val="28"/>
          <w:szCs w:val="28"/>
        </w:rPr>
        <w:t>3. Về thực hiện chức trách, nhiệm vụ được giao</w:t>
      </w:r>
    </w:p>
    <w:p w:rsidR="00CD2117" w:rsidRPr="00374BAE" w:rsidRDefault="00CD2117" w:rsidP="00374BAE">
      <w:pPr>
        <w:pStyle w:val="ListParagraph"/>
        <w:numPr>
          <w:ilvl w:val="0"/>
          <w:numId w:val="2"/>
        </w:numPr>
        <w:spacing w:after="0" w:line="360" w:lineRule="auto"/>
        <w:ind w:left="0" w:right="-164" w:firstLine="360"/>
        <w:jc w:val="both"/>
        <w:rPr>
          <w:szCs w:val="26"/>
          <w:lang w:val="vi-VN"/>
        </w:rPr>
      </w:pPr>
      <w:r w:rsidRPr="00374BAE">
        <w:rPr>
          <w:szCs w:val="26"/>
          <w:lang w:val="vi-VN"/>
        </w:rPr>
        <w:t>Nêu cao ý thức trách nhiệm, tận tụy, chủ động, sáng tạo, dám nghĩ, dám làm, dám chịu trách nhiệm, nói đi đôi với làm.</w:t>
      </w:r>
    </w:p>
    <w:p w:rsidR="00CD2117" w:rsidRPr="00214FD3" w:rsidRDefault="00CD2117" w:rsidP="00374BAE">
      <w:pPr>
        <w:numPr>
          <w:ilvl w:val="0"/>
          <w:numId w:val="2"/>
        </w:numPr>
        <w:spacing w:line="360" w:lineRule="auto"/>
        <w:ind w:left="0" w:right="-164" w:firstLine="360"/>
        <w:contextualSpacing/>
        <w:jc w:val="both"/>
      </w:pPr>
      <w:r w:rsidRPr="00214FD3">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D2117" w:rsidRPr="00214FD3" w:rsidRDefault="00CD2117" w:rsidP="00374BAE">
      <w:pPr>
        <w:numPr>
          <w:ilvl w:val="0"/>
          <w:numId w:val="2"/>
        </w:numPr>
        <w:spacing w:line="360" w:lineRule="auto"/>
        <w:ind w:left="0" w:right="-164" w:firstLine="360"/>
        <w:contextualSpacing/>
        <w:jc w:val="both"/>
      </w:pPr>
      <w:r w:rsidRPr="00214FD3">
        <w:t>Học tập, rèn luyện nâng cao nhận thức tư tưởng, bản lĩnh chính trị, trình độ chuyên môn, nghiệp vụ và năng lực thực tiễn.</w:t>
      </w:r>
    </w:p>
    <w:p w:rsidR="00CD2117" w:rsidRPr="00214FD3" w:rsidRDefault="00CD2117" w:rsidP="00374BAE">
      <w:pPr>
        <w:numPr>
          <w:ilvl w:val="0"/>
          <w:numId w:val="2"/>
        </w:numPr>
        <w:spacing w:line="360" w:lineRule="auto"/>
        <w:ind w:left="0" w:right="-164" w:firstLine="360"/>
        <w:contextualSpacing/>
        <w:jc w:val="both"/>
      </w:pPr>
      <w:r w:rsidRPr="00214FD3">
        <w:t xml:space="preserve">Đổi mới phương pháp công tác và sửa đổi lề lối làm việc nhằm nâng cao hiệu quả công việc được giao. </w:t>
      </w:r>
    </w:p>
    <w:p w:rsidR="00CD2117" w:rsidRPr="00374BAE" w:rsidRDefault="00CD2117" w:rsidP="00374BAE">
      <w:pPr>
        <w:spacing w:line="360" w:lineRule="auto"/>
        <w:ind w:firstLine="720"/>
        <w:jc w:val="both"/>
        <w:rPr>
          <w:b/>
          <w:sz w:val="28"/>
          <w:szCs w:val="28"/>
        </w:rPr>
      </w:pPr>
      <w:r w:rsidRPr="00374BAE">
        <w:rPr>
          <w:b/>
          <w:sz w:val="28"/>
          <w:szCs w:val="28"/>
        </w:rPr>
        <w:t>4. Về tổ chức kỷ luật</w:t>
      </w:r>
    </w:p>
    <w:p w:rsidR="00CD2117" w:rsidRPr="00374BAE" w:rsidRDefault="00CD2117" w:rsidP="00374BAE">
      <w:pPr>
        <w:pStyle w:val="ListParagraph"/>
        <w:tabs>
          <w:tab w:val="left" w:leader="dot" w:pos="9214"/>
        </w:tabs>
        <w:spacing w:after="0" w:line="360" w:lineRule="auto"/>
        <w:ind w:left="360" w:right="-164"/>
        <w:jc w:val="both"/>
        <w:rPr>
          <w:szCs w:val="26"/>
          <w:lang w:val="vi-VN"/>
        </w:rPr>
      </w:pPr>
      <w:r w:rsidRPr="00374BAE">
        <w:rPr>
          <w:szCs w:val="26"/>
          <w:lang w:val="vi-VN"/>
        </w:rPr>
        <w:t xml:space="preserve">      Tuân thủ nguyên tắc tập trung dân chủ; thực hiện nghiêm túc tự phê bình và phê</w:t>
      </w:r>
    </w:p>
    <w:p w:rsidR="00CD2117" w:rsidRPr="00374BAE" w:rsidRDefault="00CD2117" w:rsidP="00374BAE">
      <w:pPr>
        <w:tabs>
          <w:tab w:val="left" w:leader="dot" w:pos="9214"/>
        </w:tabs>
        <w:spacing w:line="360" w:lineRule="auto"/>
        <w:ind w:right="-164"/>
        <w:contextualSpacing/>
        <w:jc w:val="both"/>
      </w:pPr>
      <w:r w:rsidRPr="00374BAE">
        <w:t xml:space="preserve">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CD2117" w:rsidRPr="00374BAE" w:rsidRDefault="00CD2117" w:rsidP="00374BAE">
      <w:pPr>
        <w:tabs>
          <w:tab w:val="left" w:leader="dot" w:pos="9214"/>
        </w:tabs>
        <w:spacing w:line="360" w:lineRule="auto"/>
        <w:ind w:left="360" w:right="-164"/>
        <w:contextualSpacing/>
        <w:jc w:val="both"/>
      </w:pPr>
      <w:r w:rsidRPr="00374BAE">
        <w:t xml:space="preserve">      Thực  hiện nghiêm nội quy, quy chế l àm việc  của cơ quan, của  cấp ủy, tập thể</w:t>
      </w:r>
    </w:p>
    <w:p w:rsidR="00CD2117" w:rsidRPr="00374BAE" w:rsidRDefault="00CD2117" w:rsidP="00374BAE">
      <w:pPr>
        <w:tabs>
          <w:tab w:val="left" w:leader="dot" w:pos="9214"/>
        </w:tabs>
        <w:spacing w:line="360" w:lineRule="auto"/>
        <w:ind w:right="-164"/>
        <w:contextualSpacing/>
        <w:jc w:val="both"/>
      </w:pPr>
      <w:r w:rsidRPr="00374BAE">
        <w:t>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CD2117" w:rsidRPr="00DE35AF" w:rsidRDefault="00CD2117" w:rsidP="00F07415">
      <w:pPr>
        <w:spacing w:line="360" w:lineRule="auto"/>
        <w:ind w:firstLine="720"/>
        <w:jc w:val="both"/>
        <w:rPr>
          <w:b/>
          <w:sz w:val="28"/>
          <w:szCs w:val="28"/>
        </w:rPr>
      </w:pPr>
      <w:r w:rsidRPr="00DE35AF">
        <w:rPr>
          <w:b/>
          <w:sz w:val="28"/>
          <w:szCs w:val="28"/>
        </w:rPr>
        <w:t>5. Về khắc phục, sửa chữa những hạn chế, khuyết điểm thời gian qua và qua kiểm điểm, đánh giá chất lượng cán bộ, đảng viên cuối năm 2017</w:t>
      </w:r>
    </w:p>
    <w:p w:rsidR="00CD2117" w:rsidRPr="0024756E" w:rsidRDefault="00CD2117" w:rsidP="00F07415">
      <w:pPr>
        <w:pStyle w:val="ListParagraph"/>
        <w:tabs>
          <w:tab w:val="left" w:leader="dot" w:pos="9214"/>
        </w:tabs>
        <w:spacing w:after="0" w:line="360" w:lineRule="auto"/>
        <w:ind w:left="360" w:right="-164"/>
        <w:jc w:val="both"/>
        <w:rPr>
          <w:lang w:val="vi-VN"/>
        </w:rPr>
      </w:pPr>
      <w:r w:rsidRPr="007023AA">
        <w:rPr>
          <w:lang w:val="vi-VN"/>
        </w:rPr>
        <w:t xml:space="preserve">-  Bản thân </w:t>
      </w:r>
      <w:r w:rsidRPr="0024756E">
        <w:rPr>
          <w:lang w:val="vi-VN"/>
        </w:rPr>
        <w:t xml:space="preserve"> </w:t>
      </w:r>
      <w:r w:rsidRPr="007023AA">
        <w:rPr>
          <w:lang w:val="vi-VN"/>
        </w:rPr>
        <w:t>cố gắng khắc phục thời gian hơn nữa trong</w:t>
      </w:r>
      <w:r w:rsidRPr="0024756E">
        <w:rPr>
          <w:lang w:val="vi-VN"/>
        </w:rPr>
        <w:t xml:space="preserve">  </w:t>
      </w:r>
      <w:r w:rsidRPr="007023AA">
        <w:rPr>
          <w:lang w:val="vi-VN"/>
        </w:rPr>
        <w:t xml:space="preserve">việc học tập </w:t>
      </w:r>
      <w:r w:rsidRPr="0024756E">
        <w:rPr>
          <w:lang w:val="vi-VN"/>
        </w:rPr>
        <w:t xml:space="preserve">  </w:t>
      </w:r>
      <w:r w:rsidRPr="007023AA">
        <w:rPr>
          <w:lang w:val="vi-VN"/>
        </w:rPr>
        <w:t xml:space="preserve">nâng cao </w:t>
      </w:r>
      <w:r w:rsidRPr="0024756E">
        <w:rPr>
          <w:lang w:val="vi-VN"/>
        </w:rPr>
        <w:t xml:space="preserve"> </w:t>
      </w:r>
      <w:r w:rsidRPr="007023AA">
        <w:rPr>
          <w:lang w:val="vi-VN"/>
        </w:rPr>
        <w:t>trình</w:t>
      </w:r>
      <w:r>
        <w:rPr>
          <w:lang w:val="vi-VN"/>
        </w:rPr>
        <w:t xml:space="preserve"> độ</w:t>
      </w:r>
    </w:p>
    <w:p w:rsidR="00CD2117" w:rsidRPr="007023AA" w:rsidRDefault="00CD2117" w:rsidP="00F07415">
      <w:pPr>
        <w:pStyle w:val="ListParagraph"/>
        <w:tabs>
          <w:tab w:val="left" w:leader="dot" w:pos="9214"/>
        </w:tabs>
        <w:spacing w:after="0" w:line="360" w:lineRule="auto"/>
        <w:ind w:left="0" w:right="-164"/>
        <w:jc w:val="both"/>
        <w:rPr>
          <w:lang w:val="vi-VN"/>
        </w:rPr>
      </w:pPr>
      <w:r w:rsidRPr="007023AA">
        <w:rPr>
          <w:lang w:val="vi-VN"/>
        </w:rPr>
        <w:t>chuyên môn, nhất là ngoại ngữ và tin học.</w:t>
      </w:r>
    </w:p>
    <w:p w:rsidR="00CD2117" w:rsidRPr="0024756E" w:rsidRDefault="00CD2117" w:rsidP="00F07415">
      <w:pPr>
        <w:tabs>
          <w:tab w:val="left" w:leader="dot" w:pos="9214"/>
        </w:tabs>
        <w:spacing w:line="360" w:lineRule="auto"/>
        <w:ind w:left="360" w:right="-164"/>
        <w:contextualSpacing/>
        <w:jc w:val="both"/>
      </w:pPr>
      <w:r w:rsidRPr="006E48C5">
        <w:t>-  Cùng các phòng chức năng tăng cường thêm công tác kiểm tra vệ sinh môi trường</w:t>
      </w:r>
      <w:r w:rsidRPr="0024756E">
        <w:t xml:space="preserve"> an</w:t>
      </w:r>
    </w:p>
    <w:p w:rsidR="00CD2117" w:rsidRPr="006E48C5" w:rsidRDefault="00CD2117" w:rsidP="00F07415">
      <w:pPr>
        <w:tabs>
          <w:tab w:val="left" w:leader="dot" w:pos="9214"/>
        </w:tabs>
        <w:spacing w:line="360" w:lineRule="auto"/>
        <w:ind w:right="-164"/>
        <w:contextualSpacing/>
        <w:jc w:val="both"/>
      </w:pPr>
      <w:r w:rsidRPr="006E48C5">
        <w:t>toàn lao động, an ninh trật tự trong trường để cùng Ban giám hiệu kịp thời ngăn ngừa, giải quyết, chấn chỉnh mọi hoạt động nhằm phát triển trường.</w:t>
      </w:r>
    </w:p>
    <w:p w:rsidR="00CD2117" w:rsidRPr="006E48C5" w:rsidRDefault="00CD2117" w:rsidP="006E48C5">
      <w:pPr>
        <w:spacing w:line="360" w:lineRule="auto"/>
        <w:ind w:firstLine="720"/>
        <w:jc w:val="both"/>
        <w:rPr>
          <w:b/>
          <w:sz w:val="28"/>
          <w:szCs w:val="28"/>
        </w:rPr>
      </w:pPr>
      <w:r w:rsidRPr="006E48C5">
        <w:rPr>
          <w:b/>
          <w:sz w:val="28"/>
          <w:szCs w:val="28"/>
        </w:rPr>
        <w:t>6. Về kế hoạch hành động thực hiện Nghị quyết Đại hội XII của Đảng</w:t>
      </w:r>
    </w:p>
    <w:p w:rsidR="00CD2117" w:rsidRPr="00697A5D" w:rsidRDefault="00CD2117" w:rsidP="0024756E">
      <w:pPr>
        <w:tabs>
          <w:tab w:val="left" w:leader="dot" w:pos="9214"/>
        </w:tabs>
        <w:spacing w:line="360" w:lineRule="auto"/>
        <w:ind w:right="-164"/>
        <w:contextualSpacing/>
        <w:jc w:val="both"/>
      </w:pPr>
      <w:r w:rsidRPr="00C83353">
        <w:t xml:space="preserve"> </w:t>
      </w:r>
      <w:r>
        <w:t xml:space="preserve">        Qua học tập Nghị quyết trung ương 6 khóa 12</w:t>
      </w:r>
      <w:r w:rsidRPr="00033CE9">
        <w:t>, với 04 nghị quyết của hội nghị</w:t>
      </w:r>
      <w:r w:rsidRPr="00697A5D">
        <w:t>:</w:t>
      </w:r>
    </w:p>
    <w:p w:rsidR="00CD2117" w:rsidRPr="00D460DF" w:rsidRDefault="00CD2117" w:rsidP="0024756E">
      <w:pPr>
        <w:tabs>
          <w:tab w:val="left" w:leader="dot" w:pos="9214"/>
        </w:tabs>
        <w:spacing w:line="360" w:lineRule="auto"/>
        <w:ind w:right="-164"/>
        <w:contextualSpacing/>
        <w:jc w:val="both"/>
      </w:pPr>
      <w:r w:rsidRPr="00697A5D">
        <w:t xml:space="preserve">      </w:t>
      </w:r>
      <w:r>
        <w:t xml:space="preserve">- Nghị quyết số 18-NQ/TW, ngày 25/10/2017 về một số vấn đề về tiếp tục đổi mới, sắp xếp tổ chức bộ máy của hệ thống chính trị tinh gọn, hoạt động hiệu lực, hiệu quả. </w:t>
      </w:r>
    </w:p>
    <w:p w:rsidR="00CD2117" w:rsidRPr="00D460DF" w:rsidRDefault="00CD2117" w:rsidP="0024756E">
      <w:pPr>
        <w:tabs>
          <w:tab w:val="left" w:leader="dot" w:pos="9214"/>
        </w:tabs>
        <w:spacing w:line="360" w:lineRule="auto"/>
        <w:ind w:right="-164"/>
        <w:contextualSpacing/>
        <w:jc w:val="both"/>
      </w:pPr>
      <w:r w:rsidRPr="00D460DF">
        <w:t xml:space="preserve">      </w:t>
      </w:r>
      <w:r>
        <w:t xml:space="preserve">- Nghị quyết số 19-NQ/TW, ngày 25/10/2017 về tiếp tục đổi mới hệ thống tổ chức và quản lý, nâng cao chất lượng và hiệu quả hoạt động của các đơn vị sự nghiệp công lập. </w:t>
      </w:r>
    </w:p>
    <w:p w:rsidR="00CD2117" w:rsidRPr="00D460DF" w:rsidRDefault="00CD2117" w:rsidP="0024756E">
      <w:pPr>
        <w:tabs>
          <w:tab w:val="left" w:leader="dot" w:pos="9214"/>
        </w:tabs>
        <w:spacing w:line="360" w:lineRule="auto"/>
        <w:ind w:right="-164"/>
        <w:contextualSpacing/>
        <w:jc w:val="both"/>
      </w:pPr>
      <w:r w:rsidRPr="00D460DF">
        <w:t xml:space="preserve">      </w:t>
      </w:r>
      <w:r>
        <w:t xml:space="preserve">- Nghị quyết số 20-NQ/TW, ngày 25/10/2017 về tăng cường công tác bảo vệ, chăm sóc và nâng cao sức khỏe nhân dân trong tình hình mới. </w:t>
      </w:r>
    </w:p>
    <w:p w:rsidR="00CD2117" w:rsidRPr="00D460DF" w:rsidRDefault="00CD2117" w:rsidP="0024756E">
      <w:pPr>
        <w:tabs>
          <w:tab w:val="left" w:leader="dot" w:pos="9214"/>
        </w:tabs>
        <w:spacing w:line="360" w:lineRule="auto"/>
        <w:ind w:right="-164"/>
        <w:contextualSpacing/>
        <w:jc w:val="both"/>
      </w:pPr>
      <w:r w:rsidRPr="00D460DF">
        <w:t xml:space="preserve">      </w:t>
      </w:r>
      <w:r>
        <w:t>- Nghị quyết số 21-NQ/TW, ngày 25/10/2017 về công tác dân số trong tình hình mới.</w:t>
      </w:r>
    </w:p>
    <w:p w:rsidR="00CD2117" w:rsidRPr="00C57D53" w:rsidRDefault="00CD2117" w:rsidP="00C57D53">
      <w:pPr>
        <w:spacing w:line="360" w:lineRule="auto"/>
        <w:jc w:val="both"/>
      </w:pPr>
      <w:r w:rsidRPr="00D460DF">
        <w:t xml:space="preserve">      </w:t>
      </w:r>
      <w:r>
        <w:rPr>
          <w:lang w:val="en-US"/>
        </w:rPr>
        <w:t>Thực hiện</w:t>
      </w:r>
      <w:r w:rsidRPr="00C57D53">
        <w:t xml:space="preserve"> kế hoạch hành động</w:t>
      </w:r>
      <w:r>
        <w:rPr>
          <w:lang w:val="en-US"/>
        </w:rPr>
        <w:t xml:space="preserve"> qua các</w:t>
      </w:r>
      <w:r w:rsidRPr="00C57D53">
        <w:t xml:space="preserve"> Nghị quyết Đại hội XII của Đảng</w:t>
      </w:r>
      <w:r>
        <w:rPr>
          <w:lang w:val="en-US"/>
        </w:rPr>
        <w:t xml:space="preserve">. </w:t>
      </w:r>
      <w:r w:rsidRPr="00C57D53">
        <w:t>Với đơn vị là trường Cao đẳng</w:t>
      </w:r>
      <w:r>
        <w:rPr>
          <w:lang w:val="en-US"/>
        </w:rPr>
        <w:t>,</w:t>
      </w:r>
      <w:r w:rsidRPr="00C57D53">
        <w:t xml:space="preserve"> </w:t>
      </w:r>
      <w:r>
        <w:t>bản thân</w:t>
      </w:r>
      <w:r>
        <w:rPr>
          <w:lang w:val="en-US"/>
        </w:rPr>
        <w:t xml:space="preserve"> tôi</w:t>
      </w:r>
      <w:r>
        <w:t xml:space="preserve"> nhận thức sâu sắc nhất nội dung bàn về vấn đề về tiếp tục đổi mới, sắp xếp tổ chức bộ máy của hệ thống chính trị tinh gọn, hoạt động hiệu lực, hiệu quả của Nghị quyết 18-NQ/TW.</w:t>
      </w:r>
      <w:r w:rsidRPr="00C57D53">
        <w:t xml:space="preserve"> </w:t>
      </w:r>
      <w:r w:rsidRPr="00FC502D">
        <w:t>Vì vậy, kế hoạch trước mắt tôi sẽ cùng lãnh đạo trường tiếp tục đổi mới, sắp xếp tổ chức bộ máy của nhà trường sao cho tinh gọn, hoạt động có hiệu quả cao.</w:t>
      </w:r>
    </w:p>
    <w:p w:rsidR="00CD2117" w:rsidRPr="00405A8D" w:rsidRDefault="00CD2117" w:rsidP="001309BC">
      <w:pPr>
        <w:tabs>
          <w:tab w:val="left" w:leader="dot" w:pos="9214"/>
        </w:tabs>
        <w:spacing w:line="360" w:lineRule="auto"/>
        <w:ind w:right="-164"/>
        <w:contextualSpacing/>
        <w:jc w:val="both"/>
      </w:pPr>
      <w:r w:rsidRPr="00FC502D">
        <w:t xml:space="preserve">     </w:t>
      </w:r>
      <w:r w:rsidRPr="00D460DF">
        <w:t xml:space="preserve">Với </w:t>
      </w:r>
      <w:r>
        <w:t>Nghị quyết số 19-NQ/TW</w:t>
      </w:r>
      <w:r w:rsidRPr="00D460DF">
        <w:t xml:space="preserve"> và </w:t>
      </w:r>
      <w:r>
        <w:t xml:space="preserve">Nghị quyết số 20-NQ/TW, ngày 25/10/2017. </w:t>
      </w:r>
      <w:r w:rsidRPr="00C7043E">
        <w:t>Bản thân tôi sẽ</w:t>
      </w:r>
      <w:r>
        <w:t xml:space="preserve"> </w:t>
      </w:r>
      <w:r w:rsidRPr="00586E31">
        <w:t xml:space="preserve">cùng </w:t>
      </w:r>
      <w:r w:rsidRPr="00D460DF">
        <w:t xml:space="preserve">Đảng bộ, </w:t>
      </w:r>
      <w:r w:rsidRPr="00586E31">
        <w:t xml:space="preserve">BGH nhà trường </w:t>
      </w:r>
      <w:r>
        <w:t>tiếp tục đổi mới hệ thống tổ chức</w:t>
      </w:r>
      <w:r w:rsidRPr="00D36232">
        <w:t xml:space="preserve">, </w:t>
      </w:r>
      <w:r>
        <w:t>nâng cao chất lượng và hiệu quả hoạt động</w:t>
      </w:r>
      <w:r w:rsidRPr="00D36232">
        <w:t xml:space="preserve"> dạy và học, </w:t>
      </w:r>
      <w:r w:rsidRPr="009F4B78">
        <w:t xml:space="preserve">chỉ đạo trung tâm y tế, các đoàn thể trong trường </w:t>
      </w:r>
      <w:r>
        <w:t>tăng c</w:t>
      </w:r>
      <w:r w:rsidRPr="00C7043E">
        <w:t>ường công tác bảo vệ, chăm sóc và nâng cao sức khỏe cho</w:t>
      </w:r>
      <w:r w:rsidRPr="002C151F">
        <w:t xml:space="preserve"> CB- VC- người lao động và học sinh sinh viên toàn trường trong tình hình mới hiện nay</w:t>
      </w:r>
      <w:r>
        <w:t>, trường</w:t>
      </w:r>
      <w:r w:rsidRPr="0011042D">
        <w:t xml:space="preserve"> sẽ đạt chuẩn trường chất lượng cao </w:t>
      </w:r>
      <w:r w:rsidRPr="00D460DF">
        <w:t xml:space="preserve">vào </w:t>
      </w:r>
      <w:r w:rsidRPr="0011042D">
        <w:t>năm 2020.</w:t>
      </w:r>
    </w:p>
    <w:p w:rsidR="00CD2117" w:rsidRPr="00C7043E" w:rsidRDefault="00CD2117" w:rsidP="0024756E">
      <w:pPr>
        <w:tabs>
          <w:tab w:val="left" w:leader="dot" w:pos="9214"/>
        </w:tabs>
        <w:spacing w:line="360" w:lineRule="auto"/>
        <w:ind w:right="-164"/>
        <w:contextualSpacing/>
        <w:jc w:val="both"/>
      </w:pPr>
    </w:p>
    <w:p w:rsidR="00CD2117" w:rsidRDefault="00CD2117" w:rsidP="00B66BFF">
      <w:pPr>
        <w:spacing w:before="120" w:line="264" w:lineRule="auto"/>
        <w:ind w:firstLine="720"/>
        <w:jc w:val="both"/>
        <w:rPr>
          <w:i/>
        </w:rPr>
      </w:pPr>
    </w:p>
    <w:tbl>
      <w:tblPr>
        <w:tblW w:w="0" w:type="auto"/>
        <w:tblLook w:val="00A0"/>
      </w:tblPr>
      <w:tblGrid>
        <w:gridCol w:w="4644"/>
        <w:gridCol w:w="4644"/>
      </w:tblGrid>
      <w:tr w:rsidR="00CD2117" w:rsidRPr="00720737" w:rsidTr="00B66BFF">
        <w:tc>
          <w:tcPr>
            <w:tcW w:w="4644" w:type="dxa"/>
          </w:tcPr>
          <w:p w:rsidR="00CD2117" w:rsidRPr="001B3855" w:rsidRDefault="00CD2117" w:rsidP="00B66BFF">
            <w:pPr>
              <w:spacing w:before="120" w:line="264" w:lineRule="auto"/>
              <w:jc w:val="center"/>
              <w:rPr>
                <w:b/>
              </w:rPr>
            </w:pPr>
            <w:r w:rsidRPr="00D95EA2">
              <w:rPr>
                <w:b/>
              </w:rPr>
              <w:t xml:space="preserve">     </w:t>
            </w:r>
            <w:r>
              <w:rPr>
                <w:b/>
              </w:rPr>
              <w:t>XÁC NHẬN CỦA CHI BỘ, ĐƠN VỊ</w:t>
            </w:r>
          </w:p>
        </w:tc>
        <w:tc>
          <w:tcPr>
            <w:tcW w:w="4644" w:type="dxa"/>
          </w:tcPr>
          <w:p w:rsidR="00CD2117" w:rsidRPr="00720737" w:rsidRDefault="00CD2117" w:rsidP="00B66BFF">
            <w:pPr>
              <w:spacing w:before="120" w:line="264" w:lineRule="auto"/>
              <w:jc w:val="center"/>
              <w:rPr>
                <w:b/>
              </w:rPr>
            </w:pPr>
            <w:r w:rsidRPr="00D95EA2">
              <w:rPr>
                <w:b/>
              </w:rPr>
              <w:t xml:space="preserve">                 </w:t>
            </w:r>
            <w:r w:rsidRPr="00720737">
              <w:rPr>
                <w:b/>
              </w:rPr>
              <w:t>NGƯỜ</w:t>
            </w:r>
            <w:r>
              <w:rPr>
                <w:b/>
              </w:rPr>
              <w:t xml:space="preserve">I </w:t>
            </w:r>
            <w:r w:rsidRPr="00720737">
              <w:rPr>
                <w:b/>
              </w:rPr>
              <w:t>CAM KẾT</w:t>
            </w:r>
          </w:p>
        </w:tc>
      </w:tr>
    </w:tbl>
    <w:p w:rsidR="00CD2117" w:rsidRPr="006D373A" w:rsidRDefault="00CD2117" w:rsidP="00B66BFF">
      <w:pPr>
        <w:spacing w:before="120" w:line="264" w:lineRule="auto"/>
      </w:pPr>
    </w:p>
    <w:p w:rsidR="00CD2117" w:rsidRPr="000E059F" w:rsidRDefault="00CD2117" w:rsidP="00B66BFF">
      <w:pPr>
        <w:spacing w:before="120" w:line="264" w:lineRule="auto"/>
        <w:rPr>
          <w:sz w:val="28"/>
          <w:szCs w:val="28"/>
        </w:rPr>
      </w:pPr>
    </w:p>
    <w:p w:rsidR="00CD2117" w:rsidRPr="000E059F" w:rsidRDefault="00CD2117" w:rsidP="00B66BFF">
      <w:pPr>
        <w:spacing w:before="120" w:line="264" w:lineRule="auto"/>
        <w:rPr>
          <w:sz w:val="28"/>
          <w:szCs w:val="28"/>
        </w:rPr>
      </w:pPr>
    </w:p>
    <w:p w:rsidR="00CD2117" w:rsidRPr="000E059F" w:rsidRDefault="00CD2117" w:rsidP="00B66BFF">
      <w:pPr>
        <w:spacing w:before="120" w:line="264" w:lineRule="auto"/>
        <w:rPr>
          <w:sz w:val="28"/>
          <w:szCs w:val="28"/>
        </w:rPr>
      </w:pPr>
    </w:p>
    <w:p w:rsidR="00CD2117" w:rsidRDefault="00CD2117" w:rsidP="00B66BFF">
      <w:pPr>
        <w:spacing w:before="120" w:line="264" w:lineRule="auto"/>
      </w:pPr>
      <w:bookmarkStart w:id="0" w:name="_GoBack"/>
      <w:bookmarkEnd w:id="0"/>
    </w:p>
    <w:sectPr w:rsidR="00CD2117" w:rsidSect="00D039D4">
      <w:footerReference w:type="default" r:id="rId7"/>
      <w:pgSz w:w="11906" w:h="16838"/>
      <w:pgMar w:top="1008" w:right="926" w:bottom="0" w:left="1296" w:header="720" w:footer="4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2117" w:rsidRDefault="00CD2117" w:rsidP="004B5776">
      <w:r>
        <w:separator/>
      </w:r>
    </w:p>
  </w:endnote>
  <w:endnote w:type="continuationSeparator" w:id="0">
    <w:p w:rsidR="00CD2117" w:rsidRDefault="00CD2117" w:rsidP="004B57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117" w:rsidRDefault="00CD2117">
    <w:pPr>
      <w:pStyle w:val="Footer"/>
      <w:jc w:val="right"/>
    </w:pPr>
    <w:fldSimple w:instr=" PAGE   \* MERGEFORMAT ">
      <w:r>
        <w:rPr>
          <w:noProof/>
        </w:rPr>
        <w:t>4</w:t>
      </w:r>
    </w:fldSimple>
  </w:p>
  <w:p w:rsidR="00CD2117" w:rsidRDefault="00CD21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2117" w:rsidRDefault="00CD2117" w:rsidP="004B5776">
      <w:r>
        <w:separator/>
      </w:r>
    </w:p>
  </w:footnote>
  <w:footnote w:type="continuationSeparator" w:id="0">
    <w:p w:rsidR="00CD2117" w:rsidRDefault="00CD2117" w:rsidP="004B57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C0450A"/>
    <w:multiLevelType w:val="hybridMultilevel"/>
    <w:tmpl w:val="056EA10E"/>
    <w:lvl w:ilvl="0" w:tplc="B11C1A58">
      <w:numFmt w:val="bullet"/>
      <w:lvlText w:val="-"/>
      <w:lvlJc w:val="left"/>
      <w:pPr>
        <w:ind w:left="72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6ABB"/>
    <w:rsid w:val="00020762"/>
    <w:rsid w:val="00024083"/>
    <w:rsid w:val="00033CE9"/>
    <w:rsid w:val="0003590A"/>
    <w:rsid w:val="000B167C"/>
    <w:rsid w:val="000E059F"/>
    <w:rsid w:val="000F333C"/>
    <w:rsid w:val="0011042D"/>
    <w:rsid w:val="001309BC"/>
    <w:rsid w:val="001501FB"/>
    <w:rsid w:val="001B3855"/>
    <w:rsid w:val="001F0AFC"/>
    <w:rsid w:val="00214FD3"/>
    <w:rsid w:val="00221B81"/>
    <w:rsid w:val="0024756E"/>
    <w:rsid w:val="002C151F"/>
    <w:rsid w:val="002F2FA6"/>
    <w:rsid w:val="00324EB1"/>
    <w:rsid w:val="00374BAE"/>
    <w:rsid w:val="00405A8D"/>
    <w:rsid w:val="004B5776"/>
    <w:rsid w:val="004F1104"/>
    <w:rsid w:val="00504524"/>
    <w:rsid w:val="00525E5A"/>
    <w:rsid w:val="00586E31"/>
    <w:rsid w:val="006236F0"/>
    <w:rsid w:val="00697A5D"/>
    <w:rsid w:val="006D373A"/>
    <w:rsid w:val="006E392C"/>
    <w:rsid w:val="006E48C5"/>
    <w:rsid w:val="00701ECC"/>
    <w:rsid w:val="007023AA"/>
    <w:rsid w:val="00720737"/>
    <w:rsid w:val="0074015A"/>
    <w:rsid w:val="00803561"/>
    <w:rsid w:val="00822940"/>
    <w:rsid w:val="008311BA"/>
    <w:rsid w:val="00840FC7"/>
    <w:rsid w:val="008963CA"/>
    <w:rsid w:val="00953686"/>
    <w:rsid w:val="009F4B78"/>
    <w:rsid w:val="00B33AB6"/>
    <w:rsid w:val="00B66BFF"/>
    <w:rsid w:val="00BB0588"/>
    <w:rsid w:val="00BB2A7B"/>
    <w:rsid w:val="00BC7011"/>
    <w:rsid w:val="00BE1E6C"/>
    <w:rsid w:val="00C37E33"/>
    <w:rsid w:val="00C57D53"/>
    <w:rsid w:val="00C61EC7"/>
    <w:rsid w:val="00C7043E"/>
    <w:rsid w:val="00C83353"/>
    <w:rsid w:val="00CA1890"/>
    <w:rsid w:val="00CD2117"/>
    <w:rsid w:val="00CD7F81"/>
    <w:rsid w:val="00CE3101"/>
    <w:rsid w:val="00D039D4"/>
    <w:rsid w:val="00D03D6B"/>
    <w:rsid w:val="00D36232"/>
    <w:rsid w:val="00D460DF"/>
    <w:rsid w:val="00D46AFF"/>
    <w:rsid w:val="00D95EA2"/>
    <w:rsid w:val="00DE35AF"/>
    <w:rsid w:val="00E36278"/>
    <w:rsid w:val="00E47C13"/>
    <w:rsid w:val="00E55658"/>
    <w:rsid w:val="00EE49CF"/>
    <w:rsid w:val="00F07415"/>
    <w:rsid w:val="00F66ABB"/>
    <w:rsid w:val="00FB5477"/>
    <w:rsid w:val="00FC502D"/>
    <w:rsid w:val="00FF5E0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rPr>
      <w:rFonts w:ascii="Times New Roman" w:eastAsia="Times New Roman" w:hAnsi="Times New Roman"/>
      <w:sz w:val="26"/>
      <w:szCs w:val="26"/>
      <w:lang w:val="vi-VN" w:eastAsia="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B5776"/>
    <w:pPr>
      <w:tabs>
        <w:tab w:val="center" w:pos="4680"/>
        <w:tab w:val="right" w:pos="9360"/>
      </w:tabs>
    </w:pPr>
  </w:style>
  <w:style w:type="character" w:customStyle="1" w:styleId="HeaderChar">
    <w:name w:val="Header Char"/>
    <w:basedOn w:val="DefaultParagraphFont"/>
    <w:link w:val="Header"/>
    <w:uiPriority w:val="99"/>
    <w:semiHidden/>
    <w:locked/>
    <w:rsid w:val="004B5776"/>
    <w:rPr>
      <w:rFonts w:ascii="Times New Roman" w:hAnsi="Times New Roman" w:cs="Times New Roman"/>
      <w:sz w:val="26"/>
      <w:szCs w:val="26"/>
      <w:lang w:eastAsia="vi-VN"/>
    </w:rPr>
  </w:style>
  <w:style w:type="paragraph" w:styleId="Footer">
    <w:name w:val="footer"/>
    <w:basedOn w:val="Normal"/>
    <w:link w:val="FooterChar"/>
    <w:uiPriority w:val="99"/>
    <w:rsid w:val="004B5776"/>
    <w:pPr>
      <w:tabs>
        <w:tab w:val="center" w:pos="4680"/>
        <w:tab w:val="right" w:pos="9360"/>
      </w:tabs>
    </w:pPr>
  </w:style>
  <w:style w:type="character" w:customStyle="1" w:styleId="FooterChar">
    <w:name w:val="Footer Char"/>
    <w:basedOn w:val="DefaultParagraphFont"/>
    <w:link w:val="Footer"/>
    <w:uiPriority w:val="99"/>
    <w:locked/>
    <w:rsid w:val="004B5776"/>
    <w:rPr>
      <w:rFonts w:ascii="Times New Roman" w:hAnsi="Times New Roman" w:cs="Times New Roman"/>
      <w:sz w:val="26"/>
      <w:szCs w:val="26"/>
      <w:lang w:eastAsia="vi-VN"/>
    </w:rPr>
  </w:style>
  <w:style w:type="paragraph" w:styleId="ListParagraph">
    <w:name w:val="List Paragraph"/>
    <w:basedOn w:val="Normal"/>
    <w:uiPriority w:val="99"/>
    <w:qFormat/>
    <w:rsid w:val="006236F0"/>
    <w:pPr>
      <w:spacing w:after="200" w:line="276" w:lineRule="auto"/>
      <w:ind w:left="720"/>
      <w:contextualSpacing/>
    </w:pPr>
    <w:rPr>
      <w:rFonts w:eastAsia="Calibri"/>
      <w:szCs w:val="22"/>
      <w:lang w:val="en-US" w:eastAsia="en-US"/>
    </w:rPr>
  </w:style>
  <w:style w:type="character" w:customStyle="1" w:styleId="fontstyle01">
    <w:name w:val="fontstyle01"/>
    <w:basedOn w:val="DefaultParagraphFont"/>
    <w:uiPriority w:val="99"/>
    <w:rsid w:val="006236F0"/>
    <w:rPr>
      <w:rFonts w:ascii="TimesNewRomanPSMT" w:hAnsi="TimesNewRomanPSMT" w:cs="Times New Roman"/>
      <w:color w:val="000000"/>
      <w:sz w:val="28"/>
      <w:szCs w:val="28"/>
    </w:rPr>
  </w:style>
</w:styles>
</file>

<file path=word/webSettings.xml><?xml version="1.0" encoding="utf-8"?>
<w:webSettings xmlns:r="http://schemas.openxmlformats.org/officeDocument/2006/relationships" xmlns:w="http://schemas.openxmlformats.org/wordprocessingml/2006/main">
  <w:divs>
    <w:div w:id="1082141727">
      <w:marLeft w:val="0"/>
      <w:marRight w:val="0"/>
      <w:marTop w:val="0"/>
      <w:marBottom w:val="0"/>
      <w:divBdr>
        <w:top w:val="none" w:sz="0" w:space="0" w:color="auto"/>
        <w:left w:val="none" w:sz="0" w:space="0" w:color="auto"/>
        <w:bottom w:val="none" w:sz="0" w:space="0" w:color="auto"/>
        <w:right w:val="none" w:sz="0" w:space="0" w:color="auto"/>
      </w:divBdr>
    </w:div>
    <w:div w:id="1082141728">
      <w:marLeft w:val="0"/>
      <w:marRight w:val="0"/>
      <w:marTop w:val="0"/>
      <w:marBottom w:val="0"/>
      <w:divBdr>
        <w:top w:val="none" w:sz="0" w:space="0" w:color="auto"/>
        <w:left w:val="none" w:sz="0" w:space="0" w:color="auto"/>
        <w:bottom w:val="none" w:sz="0" w:space="0" w:color="auto"/>
        <w:right w:val="none" w:sz="0" w:space="0" w:color="auto"/>
      </w:divBdr>
    </w:div>
    <w:div w:id="1082141729">
      <w:marLeft w:val="0"/>
      <w:marRight w:val="0"/>
      <w:marTop w:val="0"/>
      <w:marBottom w:val="0"/>
      <w:divBdr>
        <w:top w:val="none" w:sz="0" w:space="0" w:color="auto"/>
        <w:left w:val="none" w:sz="0" w:space="0" w:color="auto"/>
        <w:bottom w:val="none" w:sz="0" w:space="0" w:color="auto"/>
        <w:right w:val="none" w:sz="0" w:space="0" w:color="auto"/>
      </w:divBdr>
    </w:div>
    <w:div w:id="1082141730">
      <w:marLeft w:val="0"/>
      <w:marRight w:val="0"/>
      <w:marTop w:val="0"/>
      <w:marBottom w:val="0"/>
      <w:divBdr>
        <w:top w:val="none" w:sz="0" w:space="0" w:color="auto"/>
        <w:left w:val="none" w:sz="0" w:space="0" w:color="auto"/>
        <w:bottom w:val="none" w:sz="0" w:space="0" w:color="auto"/>
        <w:right w:val="none" w:sz="0" w:space="0" w:color="auto"/>
      </w:divBdr>
    </w:div>
    <w:div w:id="1082141731">
      <w:marLeft w:val="0"/>
      <w:marRight w:val="0"/>
      <w:marTop w:val="0"/>
      <w:marBottom w:val="0"/>
      <w:divBdr>
        <w:top w:val="none" w:sz="0" w:space="0" w:color="auto"/>
        <w:left w:val="none" w:sz="0" w:space="0" w:color="auto"/>
        <w:bottom w:val="none" w:sz="0" w:space="0" w:color="auto"/>
        <w:right w:val="none" w:sz="0" w:space="0" w:color="auto"/>
      </w:divBdr>
    </w:div>
    <w:div w:id="1082141732">
      <w:marLeft w:val="0"/>
      <w:marRight w:val="0"/>
      <w:marTop w:val="0"/>
      <w:marBottom w:val="0"/>
      <w:divBdr>
        <w:top w:val="none" w:sz="0" w:space="0" w:color="auto"/>
        <w:left w:val="none" w:sz="0" w:space="0" w:color="auto"/>
        <w:bottom w:val="none" w:sz="0" w:space="0" w:color="auto"/>
        <w:right w:val="none" w:sz="0" w:space="0" w:color="auto"/>
      </w:divBdr>
    </w:div>
    <w:div w:id="1082141733">
      <w:marLeft w:val="0"/>
      <w:marRight w:val="0"/>
      <w:marTop w:val="0"/>
      <w:marBottom w:val="0"/>
      <w:divBdr>
        <w:top w:val="none" w:sz="0" w:space="0" w:color="auto"/>
        <w:left w:val="none" w:sz="0" w:space="0" w:color="auto"/>
        <w:bottom w:val="none" w:sz="0" w:space="0" w:color="auto"/>
        <w:right w:val="none" w:sz="0" w:space="0" w:color="auto"/>
      </w:divBdr>
    </w:div>
    <w:div w:id="1082141734">
      <w:marLeft w:val="0"/>
      <w:marRight w:val="0"/>
      <w:marTop w:val="0"/>
      <w:marBottom w:val="0"/>
      <w:divBdr>
        <w:top w:val="none" w:sz="0" w:space="0" w:color="auto"/>
        <w:left w:val="none" w:sz="0" w:space="0" w:color="auto"/>
        <w:bottom w:val="none" w:sz="0" w:space="0" w:color="auto"/>
        <w:right w:val="none" w:sz="0" w:space="0" w:color="auto"/>
      </w:divBdr>
    </w:div>
    <w:div w:id="1082141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4</Pages>
  <Words>1155</Words>
  <Characters>6590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CNTT</dc:creator>
  <cp:keywords/>
  <dc:description/>
  <cp:lastModifiedBy>Admin</cp:lastModifiedBy>
  <cp:revision>13</cp:revision>
  <cp:lastPrinted>2018-01-15T07:40:00Z</cp:lastPrinted>
  <dcterms:created xsi:type="dcterms:W3CDTF">2018-01-09T03:40:00Z</dcterms:created>
  <dcterms:modified xsi:type="dcterms:W3CDTF">2018-01-16T00:53:00Z</dcterms:modified>
</cp:coreProperties>
</file>